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NOME-TITOLO DEL PROGETTO</w:t>
      </w:r>
    </w:p>
    <w:p>
      <w:pPr>
        <w:pStyle w:val="Normal"/>
        <w:rPr/>
      </w:pPr>
      <w:r>
        <w:rPr>
          <w:i/>
          <w:iCs/>
        </w:rPr>
        <w:t>(esempio: Bagno di una casa vacanze – Cucina contemporanea - Sala interna bar Broletto)</w:t>
      </w:r>
      <w:r>
        <w:rPr/>
        <w:t xml:space="preserve"> </w:t>
      </w:r>
    </w:p>
    <w:p>
      <w:pPr>
        <w:pStyle w:val="Normal"/>
        <w:rPr/>
      </w:pPr>
      <w:sdt>
        <w:sdtPr>
          <w:id w:val="2082685570"/>
          <w:placeholder>
            <w:docPart w:val="73FEB9E082FD477B82473123809263E9"/>
          </w:placeholder>
          <w:text/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INFORMAZIONI GENERALI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b/>
          <w:b/>
          <w:bCs/>
        </w:rPr>
      </w:pPr>
      <w:r>
        <w:rPr>
          <w:b/>
          <w:bCs/>
        </w:rPr>
        <w:t xml:space="preserve">Cosa è </w:t>
      </w:r>
      <w:r>
        <w:rPr/>
        <w:t>(bagno ufficio…)</w:t>
        <w:tab/>
        <w:t xml:space="preserve"> </w:t>
      </w:r>
      <w:sdt>
        <w:sdtPr>
          <w:id w:val="1903012979"/>
          <w:placeholder>
            <w:docPart w:val="157C8397CD7D4856A80FF07B4CDA7501"/>
          </w:placeholder>
          <w:text/>
        </w:sdtPr>
        <w:sdtContent>
          <w:r>
            <w:rPr/>
            <w:t>Fare clic o toccare qui per immettere il testo.</w:t>
          </w:r>
        </w:sdtContent>
      </w:sdt>
      <w:r>
        <w:rPr>
          <w:b/>
          <w:bCs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b/>
          <w:b/>
          <w:bCs/>
        </w:rPr>
      </w:pPr>
      <w:r>
        <w:rPr>
          <w:b/>
          <w:bCs/>
        </w:rPr>
        <w:t>Progettista</w:t>
        <w:tab/>
        <w:tab/>
        <w:tab/>
      </w:r>
      <w:r>
        <w:rPr/>
        <w:t xml:space="preserve"> </w:t>
      </w:r>
      <w:sdt>
        <w:sdtPr>
          <w:id w:val="1928093411"/>
          <w:placeholder>
            <w:docPart w:val="8DCCA2FEDBF944F881E95CE14AE56922"/>
          </w:placeholder>
          <w:text/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rPr/>
      </w:pPr>
      <w:r>
        <w:rPr>
          <w:b/>
          <w:bCs/>
        </w:rPr>
        <w:t xml:space="preserve">Installatore </w:t>
      </w:r>
      <w:r>
        <w:rPr/>
        <w:t xml:space="preserve">(se noto) </w:t>
        <w:tab/>
        <w:tab/>
      </w:r>
      <w:sdt>
        <w:sdtPr>
          <w:id w:val="1546897904"/>
          <w:placeholder>
            <w:docPart w:val="635EB355E73E439BB04E944A84735D2D"/>
          </w:placeholder>
          <w:text/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rPr/>
      </w:pPr>
      <w:r>
        <w:rPr>
          <w:b/>
          <w:bCs/>
        </w:rPr>
        <w:t>Città</w:t>
      </w:r>
      <w:r>
        <w:rPr/>
        <w:t xml:space="preserve"> </w:t>
        <w:tab/>
        <w:tab/>
        <w:tab/>
        <w:tab/>
      </w:r>
      <w:sdt>
        <w:sdtPr>
          <w:id w:val="1110804176"/>
          <w:placeholder>
            <w:docPart w:val="78171C6145DE4E8E9302C56D2C227CA2"/>
          </w:placeholder>
          <w:text/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rPr/>
      </w:pPr>
      <w:r>
        <w:rPr>
          <w:b/>
          <w:bCs/>
        </w:rPr>
        <w:t>Anno di realizzazione</w:t>
        <w:tab/>
        <w:tab/>
      </w:r>
      <w:sdt>
        <w:sdtPr>
          <w:date>
            <w:dateFormat w:val="dd/MM/yyyy"/>
            <w:lid w:val="it-IT"/>
            <w:storeMappedDataAs w:val="dateTime"/>
            <w:calendar w:val="gregorian"/>
          </w:date>
          <w:id w:val="88679436"/>
          <w:placeholder>
            <w:docPart w:val="18BC84B0FE564C97B49F68B3BFE77E88"/>
          </w:placeholder>
        </w:sdtPr>
        <w:sdtContent>
          <w:r>
            <w:rPr>
              <w:b/>
              <w:bCs/>
            </w:rPr>
          </w:r>
          <w:r>
            <w:rPr>
              <w:b/>
              <w:bCs/>
            </w:rPr>
          </w:r>
          <w:r>
            <w:rPr>
              <w:rStyle w:val="PlaceholderText"/>
            </w:rPr>
            <w:t>Fare clic o toccare qui per immettere una data.</w:t>
          </w:r>
          <w:r>
            <w:rPr>
              <w:rStyle w:val="PlaceholderText"/>
            </w:rPr>
          </w:r>
        </w:sdtContent>
      </w:sdt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rPr/>
      </w:pPr>
      <w:r>
        <w:rPr>
          <w:b/>
          <w:bCs/>
        </w:rPr>
        <w:t>Prodotti Tonalite impiegati</w:t>
        <w:tab/>
      </w:r>
      <w:r>
        <w:rPr/>
        <w:t xml:space="preserve"> </w:t>
      </w:r>
      <w:sdt>
        <w:sdtPr>
          <w:id w:val="1745871495"/>
          <w:placeholder>
            <w:docPart w:val="45225828CDAA4003AE1BBA7C6068DAEA"/>
          </w:placeholder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>
          <w:b/>
          <w:bCs/>
        </w:rPr>
        <w:t>Fotografo (se presente)</w:t>
      </w:r>
      <w:r>
        <w:rPr/>
        <w:t xml:space="preserve"> </w:t>
      </w:r>
      <w:sdt>
        <w:sdtPr>
          <w:id w:val="1524622193"/>
          <w:placeholder>
            <w:docPart w:val="84BCD73FB82E490A9E1111C500C7F9EF"/>
          </w:placeholder>
        </w:sdtPr>
        <w:sdtContent>
          <w:r>
            <w:rPr/>
            <w:tab/>
            <w:t>Fare clic o toccare qui per immettere il testo.</w:t>
          </w:r>
        </w:sdtContent>
      </w:sdt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INTERVISTA AL PROGETTISTA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1. Obiettivi nella scelta dei materiali</w:t>
      </w:r>
    </w:p>
    <w:p>
      <w:pPr>
        <w:pStyle w:val="Normal"/>
        <w:rPr/>
      </w:pPr>
      <w:r>
        <w:rPr>
          <w:i/>
          <w:iCs/>
        </w:rPr>
        <w:t>(Quali esigenze estetiche, funzionali o narrative guidavano il progetto?)</w:t>
      </w:r>
    </w:p>
    <w:p>
      <w:pPr>
        <w:pStyle w:val="Normal"/>
        <w:rPr/>
      </w:pPr>
      <w:sdt>
        <w:sdtPr>
          <w:id w:val="663814413"/>
          <w:placeholder>
            <w:docPart w:val="6ACF7046F0A74C3188EFF59EBB8FAEB1"/>
          </w:placeholder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2. Perché ha scelto i prodotti Tonalite  </w:t>
      </w:r>
      <w:r>
        <w:rPr>
          <w:i/>
          <w:iCs/>
        </w:rPr>
        <w:t>(Caratteristiche, palette, modularità, resa estetica, qualità)</w:t>
      </w:r>
      <w:r>
        <w:rPr/>
        <w:t xml:space="preserve"> </w:t>
      </w:r>
    </w:p>
    <w:p>
      <w:pPr>
        <w:pStyle w:val="Normal"/>
        <w:rPr/>
      </w:pPr>
      <w:sdt>
        <w:sdtPr>
          <w:id w:val="816417134"/>
          <w:placeholder>
            <w:docPart w:val="57C76AD334954F85849E66762083FAD2"/>
          </w:placeholder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 xml:space="preserve">3. Colori e abbinamenti utilizzati </w:t>
      </w:r>
      <w:r>
        <w:rPr>
          <w:i/>
          <w:iCs/>
        </w:rPr>
        <w:t>(Palette, contrasti, formati, logica compositiva)</w:t>
      </w:r>
    </w:p>
    <w:p>
      <w:pPr>
        <w:pStyle w:val="Normal"/>
        <w:rPr/>
      </w:pPr>
      <w:sdt>
        <w:sdtPr>
          <w:id w:val="1014671225"/>
          <w:placeholder>
            <w:docPart w:val="E3C73B800AB54C90A06C5009246291D0"/>
          </w:placeholder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4. Note aggiuntive </w:t>
      </w:r>
      <w:r>
        <w:rPr>
          <w:i/>
          <w:iCs/>
        </w:rPr>
        <w:t>(Considerazioni finali, dettagli tecnici, particolarità del progetto)</w:t>
      </w:r>
    </w:p>
    <w:p>
      <w:pPr>
        <w:pStyle w:val="Normal"/>
        <w:rPr/>
      </w:pPr>
      <w:sdt>
        <w:sdtPr>
          <w:id w:val="1195685844"/>
          <w:placeholder>
            <w:docPart w:val="3B686E6A6B1745F4B0B85ECC2466CAC4"/>
          </w:placeholder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Nome e ruolo di chi ha compilato la scheda</w:t>
      </w:r>
    </w:p>
    <w:p>
      <w:pPr>
        <w:pStyle w:val="Normal"/>
        <w:rPr/>
      </w:pPr>
      <w:sdt>
        <w:sdtPr>
          <w:id w:val="226425367"/>
          <w:placeholder>
            <w:docPart w:val="422712BE606E486BA51ABBD97E767F44"/>
          </w:placeholder>
        </w:sdtPr>
        <w:sdtContent>
          <w:r>
            <w:rPr/>
            <w:t>Fare clic o toccare qui per immettere il testo.</w:t>
          </w:r>
        </w:sdtContent>
      </w:sdt>
    </w:p>
    <w:p>
      <w:pPr>
        <w:pStyle w:val="Normal"/>
        <w:rPr>
          <w:i/>
          <w:i/>
          <w:iCs/>
        </w:rPr>
      </w:pPr>
      <w:r>
        <w:rPr>
          <w:i/>
          <w:iCs/>
        </w:rPr>
        <w:t>NOTA la presente scheda è da consegnare unitamente al documento “liberatoria per l’utilizzo di immagini fotografiche”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b/>
          <w:b/>
          <w:bCs/>
        </w:rPr>
      </w:pPr>
      <w:r>
        <w:rPr/>
        <w:t xml:space="preserve">5. </w:t>
      </w:r>
      <w:r>
        <w:rPr>
          <w:b/>
          <w:bCs/>
        </w:rPr>
        <w:t>Trattamento dei dati personali</w:t>
      </w:r>
    </w:p>
    <w:p>
      <w:pPr>
        <w:pStyle w:val="Normal"/>
        <w:spacing w:before="0" w:after="0"/>
        <w:rPr/>
      </w:pPr>
      <w:r>
        <w:rPr/>
        <w:t>I dati personali forniti con la presente scheda progetto saranno trattati da Tonalite S.r.l. in qualità di Titolare del trattamento, ai sensi del Regolamento UE 2016/679 (GDPR), esclusivamente per le finalità connesse alla pubblicazione dei progetti sul sito web ufficiale di Tonalite (www.tonalite.it) sez. progetti / su newsletter e comunicazioni e-mail destinate a clienti e partner / pubblicazione sui canali social media ufficiali di Tonalite (Instagram, Facebook, LinkedIn, Pinterest e simili)/ Pubblicazione su cataloghi cartacei o digitali.</w:t>
      </w:r>
    </w:p>
    <w:p>
      <w:pPr>
        <w:pStyle w:val="Normal"/>
        <w:spacing w:before="0" w:after="0"/>
        <w:rPr/>
      </w:pPr>
      <w:r>
        <w:rPr/>
        <w:t>L'informativa completa sul trattamento dei dati ed eventuale cancellazione o modifica è disponibile ai seguenti link o al sito web della Società.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Informativa privacy Tonalite:</w:t>
        <w:br/>
      </w:r>
      <w:hyperlink r:id="rId3">
        <w:r>
          <w:rPr>
            <w:rStyle w:val="CollegamentoInternet"/>
          </w:rPr>
          <w:t>https://www.privacylab.it/informativa.php?24652506292</w:t>
        </w:r>
      </w:hyperlink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Modulo per l’esercizio dei diritti:</w:t>
        <w:br/>
        <w:t>https://www.tonalite.it/wp-content/uploads/2026/05/Modulo-per-lesercizio-dei-diritti-in-pdf-compilabile.pdf</w:t>
      </w:r>
    </w:p>
    <w:p>
      <w:pPr>
        <w:pStyle w:val="Normal"/>
        <w:spacing w:before="0" w:after="0"/>
        <w:rPr>
          <w:rStyle w:val="CollegamentoInternet"/>
        </w:rPr>
      </w:pPr>
      <w:hyperlink r:id="rId4">
        <w:r>
          <w:rPr/>
        </w:r>
      </w:hyperlink>
    </w:p>
    <w:sectPr>
      <w:headerReference w:type="default" r:id="rId5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inline distT="0" distB="0" distL="0" distR="0">
          <wp:extent cx="1709420" cy="450215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cryptProviderType="rsaAES" w:cryptAlgorithmClass="hash" w:cryptAlgorithmType="typeAny" w:cryptAlgorithmSid="" w:cryptSpinCount="0" w:hash="" w:salt=""/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92752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92752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92752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92752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92752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92752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92752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92752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92752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92752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92752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927520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927520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927520"/>
    <w:rPr>
      <w:rFonts w:eastAsia="" w:cs="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927520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927520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927520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927520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uiPriority w:val="10"/>
    <w:qFormat/>
    <w:rsid w:val="0092752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927520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92752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27520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927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520"/>
    <w:rPr>
      <w:b/>
      <w:bCs/>
      <w:smallCaps/>
      <w:color w:val="0F4761" w:themeColor="accent1" w:themeShade="bf"/>
      <w:spacing w:val="5"/>
    </w:rPr>
  </w:style>
  <w:style w:type="character" w:styleId="IntestazioneCarattere" w:customStyle="1">
    <w:name w:val="Intestazione Carattere"/>
    <w:basedOn w:val="DefaultParagraphFont"/>
    <w:uiPriority w:val="99"/>
    <w:qFormat/>
    <w:rsid w:val="00927520"/>
    <w:rPr/>
  </w:style>
  <w:style w:type="character" w:styleId="PidipaginaCarattere" w:customStyle="1">
    <w:name w:val="Piè di pagina Carattere"/>
    <w:basedOn w:val="DefaultParagraphFont"/>
    <w:uiPriority w:val="99"/>
    <w:qFormat/>
    <w:rsid w:val="00927520"/>
    <w:rPr/>
  </w:style>
  <w:style w:type="character" w:styleId="PlaceholderText">
    <w:name w:val="Placeholder Text"/>
    <w:basedOn w:val="DefaultParagraphFont"/>
    <w:uiPriority w:val="99"/>
    <w:semiHidden/>
    <w:qFormat/>
    <w:rsid w:val="00927520"/>
    <w:rPr>
      <w:color w:val="666666"/>
    </w:rPr>
  </w:style>
  <w:style w:type="character" w:styleId="CollegamentoInternet">
    <w:name w:val="Collegamento Internet"/>
    <w:basedOn w:val="DefaultParagraphFont"/>
    <w:uiPriority w:val="99"/>
    <w:unhideWhenUsed/>
    <w:rsid w:val="00bb51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b51c6"/>
    <w:rPr>
      <w:color w:val="605E5C"/>
      <w:shd w:fill="E1DFDD" w:val="clear"/>
    </w:rPr>
  </w:style>
  <w:style w:type="character" w:styleId="CollegamentoInternetvisitato">
    <w:name w:val="Collegamento Internet visitato"/>
    <w:rPr>
      <w:color w:val="80000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92752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927520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927520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27520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92752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2752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92752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dd52a3"/>
    <w:pPr>
      <w:widowControl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rivacylab.it/informativa.php?24652506292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www.tonalite.it/wp-content/uploads/2026/05/Modulo-per-lesercizio-dei-diritti-in-pdf-compilabile.pdf" TargetMode="Externa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FEB9E082FD477B82473123809263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D5A802-D3AF-40A4-A291-F094A5A4D794}"/>
      </w:docPartPr>
      <w:docPartBody>
        <w:p w:rsidR="003F4317" w:rsidRDefault="00000000">
          <w:pPr>
            <w:pStyle w:val="73FEB9E082FD477B82473123809263E9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7C8397CD7D4856A80FF07B4CDA75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3BDE4C-8AAC-4761-8D56-D0E94D5DBB7B}"/>
      </w:docPartPr>
      <w:docPartBody>
        <w:p w:rsidR="003F4317" w:rsidRDefault="00000000">
          <w:pPr>
            <w:pStyle w:val="157C8397CD7D4856A80FF07B4CDA7501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CCA2FEDBF944F881E95CE14AE569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B692CB-7133-424A-9365-1E7EBB0BE919}"/>
      </w:docPartPr>
      <w:docPartBody>
        <w:p w:rsidR="003F4317" w:rsidRDefault="00000000">
          <w:pPr>
            <w:pStyle w:val="8DCCA2FEDBF944F881E95CE14AE56922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5EB355E73E439BB04E944A84735D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14F798-AE1C-4CE2-B916-5AF923485367}"/>
      </w:docPartPr>
      <w:docPartBody>
        <w:p w:rsidR="003F4317" w:rsidRDefault="00000000">
          <w:pPr>
            <w:pStyle w:val="635EB355E73E439BB04E944A84735D2D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8171C6145DE4E8E9302C56D2C227C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203505-7A09-437B-8FD4-F94A5398BE3D}"/>
      </w:docPartPr>
      <w:docPartBody>
        <w:p w:rsidR="003F4317" w:rsidRDefault="00000000">
          <w:pPr>
            <w:pStyle w:val="78171C6145DE4E8E9302C56D2C227CA2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BC84B0FE564C97B49F68B3BFE77E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7E34CF-24AB-4406-B6BD-47312F9B987A}"/>
      </w:docPartPr>
      <w:docPartBody>
        <w:p w:rsidR="003F4317" w:rsidRDefault="00000000">
          <w:pPr>
            <w:pStyle w:val="18BC84B0FE564C97B49F68B3BFE77E88"/>
          </w:pPr>
          <w:r w:rsidRPr="00A87855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5225828CDAA4003AE1BBA7C6068DA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2D3EA1-293D-40F8-A8CF-67A2A8A67D78}"/>
      </w:docPartPr>
      <w:docPartBody>
        <w:p w:rsidR="003F4317" w:rsidRDefault="00000000">
          <w:pPr>
            <w:pStyle w:val="45225828CDAA4003AE1BBA7C6068DAEA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BCD73FB82E490A9E1111C500C7F9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996C72-F751-4A4C-85DC-AD2FFB0A1C73}"/>
      </w:docPartPr>
      <w:docPartBody>
        <w:p w:rsidR="003F4317" w:rsidRDefault="00000000">
          <w:pPr>
            <w:pStyle w:val="84BCD73FB82E490A9E1111C500C7F9EF"/>
          </w:pPr>
          <w:r>
            <w:tab/>
          </w: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ACF7046F0A74C3188EFF59EBB8FAE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FD8B01-3D94-47DE-AD44-8FC6A27F8201}"/>
      </w:docPartPr>
      <w:docPartBody>
        <w:p w:rsidR="003F4317" w:rsidRDefault="00000000">
          <w:pPr>
            <w:pStyle w:val="6ACF7046F0A74C3188EFF59EBB8FAEB1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7C76AD334954F85849E66762083FA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DC85EE-C7C7-4097-8E8F-F29F0D2FEAB2}"/>
      </w:docPartPr>
      <w:docPartBody>
        <w:p w:rsidR="003F4317" w:rsidRDefault="00000000">
          <w:pPr>
            <w:pStyle w:val="57C76AD334954F85849E66762083FAD2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C73B800AB54C90A06C5009246291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569EF2-A588-4541-BAFF-F53565AE61B0}"/>
      </w:docPartPr>
      <w:docPartBody>
        <w:p w:rsidR="003F4317" w:rsidRDefault="00000000">
          <w:pPr>
            <w:pStyle w:val="E3C73B800AB54C90A06C5009246291D0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B686E6A6B1745F4B0B85ECC2466CA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434C9F-7267-4F49-80E4-CD6FAD9C5344}"/>
      </w:docPartPr>
      <w:docPartBody>
        <w:p w:rsidR="003F4317" w:rsidRDefault="00000000">
          <w:pPr>
            <w:pStyle w:val="3B686E6A6B1745F4B0B85ECC2466CAC4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22712BE606E486BA51ABBD97E767F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197DBF-F90C-46C1-B790-93EB4C21B4B4}"/>
      </w:docPartPr>
      <w:docPartBody>
        <w:p w:rsidR="00483C4F" w:rsidRDefault="00866C26" w:rsidP="00866C26">
          <w:pPr>
            <w:pStyle w:val="422712BE606E486BA51ABBD97E767F44"/>
          </w:pPr>
          <w:r w:rsidRPr="00A8785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F8"/>
    <w:rsid w:val="00067694"/>
    <w:rsid w:val="001B77CC"/>
    <w:rsid w:val="002B7567"/>
    <w:rsid w:val="003217D8"/>
    <w:rsid w:val="00327675"/>
    <w:rsid w:val="003F4317"/>
    <w:rsid w:val="0044100C"/>
    <w:rsid w:val="00483C4F"/>
    <w:rsid w:val="0061292B"/>
    <w:rsid w:val="007818F2"/>
    <w:rsid w:val="00866C26"/>
    <w:rsid w:val="00D42094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6C26"/>
    <w:rPr>
      <w:color w:val="666666"/>
    </w:rPr>
  </w:style>
  <w:style w:type="paragraph" w:customStyle="1" w:styleId="73FEB9E082FD477B82473123809263E9">
    <w:name w:val="73FEB9E082FD477B82473123809263E9"/>
  </w:style>
  <w:style w:type="paragraph" w:customStyle="1" w:styleId="157C8397CD7D4856A80FF07B4CDA7501">
    <w:name w:val="157C8397CD7D4856A80FF07B4CDA7501"/>
  </w:style>
  <w:style w:type="paragraph" w:customStyle="1" w:styleId="8DCCA2FEDBF944F881E95CE14AE56922">
    <w:name w:val="8DCCA2FEDBF944F881E95CE14AE56922"/>
  </w:style>
  <w:style w:type="paragraph" w:customStyle="1" w:styleId="635EB355E73E439BB04E944A84735D2D">
    <w:name w:val="635EB355E73E439BB04E944A84735D2D"/>
  </w:style>
  <w:style w:type="paragraph" w:customStyle="1" w:styleId="78171C6145DE4E8E9302C56D2C227CA2">
    <w:name w:val="78171C6145DE4E8E9302C56D2C227CA2"/>
  </w:style>
  <w:style w:type="paragraph" w:customStyle="1" w:styleId="18BC84B0FE564C97B49F68B3BFE77E88">
    <w:name w:val="18BC84B0FE564C97B49F68B3BFE77E88"/>
  </w:style>
  <w:style w:type="paragraph" w:customStyle="1" w:styleId="45225828CDAA4003AE1BBA7C6068DAEA">
    <w:name w:val="45225828CDAA4003AE1BBA7C6068DAEA"/>
  </w:style>
  <w:style w:type="paragraph" w:customStyle="1" w:styleId="84BCD73FB82E490A9E1111C500C7F9EF">
    <w:name w:val="84BCD73FB82E490A9E1111C500C7F9EF"/>
  </w:style>
  <w:style w:type="paragraph" w:customStyle="1" w:styleId="6ACF7046F0A74C3188EFF59EBB8FAEB1">
    <w:name w:val="6ACF7046F0A74C3188EFF59EBB8FAEB1"/>
  </w:style>
  <w:style w:type="paragraph" w:customStyle="1" w:styleId="57C76AD334954F85849E66762083FAD2">
    <w:name w:val="57C76AD334954F85849E66762083FAD2"/>
  </w:style>
  <w:style w:type="paragraph" w:customStyle="1" w:styleId="E3C73B800AB54C90A06C5009246291D0">
    <w:name w:val="E3C73B800AB54C90A06C5009246291D0"/>
  </w:style>
  <w:style w:type="paragraph" w:customStyle="1" w:styleId="3B686E6A6B1745F4B0B85ECC2466CAC4">
    <w:name w:val="3B686E6A6B1745F4B0B85ECC2466CAC4"/>
  </w:style>
  <w:style w:type="paragraph" w:customStyle="1" w:styleId="422712BE606E486BA51ABBD97E767F44">
    <w:name w:val="422712BE606E486BA51ABBD97E767F44"/>
    <w:rsid w:val="00866C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 PROGETTO TONALITE.dotx</Template>
  <TotalTime>14</TotalTime>
  <Application>LibreOffice/7.3.7.2$Linux_X86_64 LibreOffice_project/30$Build-2</Application>
  <AppVersion>15.0000</AppVersion>
  <Pages>2</Pages>
  <Words>367</Words>
  <Characters>2113</Characters>
  <CharactersWithSpaces>2450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2026-04-27T09:34:00Z</dcterms:created>
  <dc:creator>Carlo F.</dc:creator>
  <dc:description/>
  <dc:language>it-IT</dc:language>
  <cp:lastModifiedBy/>
  <dcterms:modified xsi:type="dcterms:W3CDTF">2026-06-11T09:48:11Z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